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56D6AF9F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197EAFA3" w14:textId="27FAB2FE" w:rsidR="00423F28" w:rsidRDefault="00386C8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4A912E" wp14:editId="4678DC9F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317500</wp:posOffset>
                  </wp:positionV>
                  <wp:extent cx="1781359" cy="1181100"/>
                  <wp:effectExtent l="323850" t="323850" r="333375" b="3238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59" cy="1181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2B39FF57" wp14:editId="16C11EBC">
                  <wp:extent cx="1219200" cy="1720850"/>
                  <wp:effectExtent l="19050" t="0" r="19050" b="5080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9"/>
                          <a:srcRect r="39041" b="33725"/>
                          <a:stretch/>
                        </pic:blipFill>
                        <pic:spPr bwMode="auto">
                          <a:xfrm>
                            <a:off x="0" y="0"/>
                            <a:ext cx="1219462" cy="17212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24AD40" w14:textId="20D8607F" w:rsidR="003A4A4A" w:rsidRDefault="005543A9" w:rsidP="003A4A4A">
            <w:pPr>
              <w:pStyle w:val="Subtitle"/>
            </w:pPr>
            <w:sdt>
              <w:sdtPr>
                <w:rPr>
                  <w:sz w:val="72"/>
                </w:rPr>
                <w:alias w:val="Enter event date:"/>
                <w:tag w:val="Enter event date:"/>
                <w:id w:val="1308741240"/>
                <w:placeholder>
                  <w:docPart w:val="89A0B23E1B674D729FC9EAA683E6D27B"/>
                </w:placeholder>
                <w15:appearance w15:val="hidden"/>
                <w:text/>
              </w:sdtPr>
              <w:sdtEndPr/>
              <w:sdtContent>
                <w:r w:rsidR="003E0C00">
                  <w:rPr>
                    <w:sz w:val="72"/>
                  </w:rPr>
                  <w:t>Teacher digital rights &amp; responsibilities</w:t>
                </w:r>
                <w:r w:rsidR="00C92003">
                  <w:rPr>
                    <w:sz w:val="72"/>
                  </w:rPr>
                  <w:t>:</w:t>
                </w:r>
              </w:sdtContent>
            </w:sdt>
          </w:p>
          <w:sdt>
            <w:sdtPr>
              <w:rPr>
                <w:sz w:val="48"/>
              </w:rPr>
              <w:alias w:val="Enter event title:"/>
              <w:tag w:val="Enter event title:"/>
              <w:id w:val="16356312"/>
              <w:placeholder>
                <w:docPart w:val="A18FC17997574951B5F4B20EB0E423C5"/>
              </w:placeholder>
              <w15:appearance w15:val="hidden"/>
              <w:text/>
            </w:sdtPr>
            <w:sdtEndPr/>
            <w:sdtContent>
              <w:p w14:paraId="16172A19" w14:textId="583BF96D" w:rsidR="003A4A4A" w:rsidRPr="003E0C00" w:rsidRDefault="003E0C00" w:rsidP="003A4A4A">
                <w:pPr>
                  <w:pStyle w:val="Title"/>
                  <w:rPr>
                    <w:sz w:val="48"/>
                  </w:rPr>
                </w:pPr>
                <w:r w:rsidRPr="003E0C00">
                  <w:rPr>
                    <w:sz w:val="48"/>
                  </w:rPr>
                  <w:t>Professional development workshop</w:t>
                </w:r>
              </w:p>
            </w:sdtContent>
          </w:sdt>
          <w:p w14:paraId="11B6BD41" w14:textId="0CC842D7" w:rsidR="003A4A4A" w:rsidRDefault="005543A9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667A45A7AF7C4F2AAB8E5ADD9356B017"/>
                </w:placeholder>
                <w15:appearance w15:val="hidden"/>
                <w:text/>
              </w:sdtPr>
              <w:sdtEndPr/>
              <w:sdtContent>
                <w:r w:rsidR="006D2A07">
                  <w:t>Remember:</w:t>
                </w:r>
                <w:r w:rsidR="00D42608">
                  <w:t xml:space="preserve"> </w:t>
                </w:r>
              </w:sdtContent>
            </w:sdt>
          </w:p>
          <w:p w14:paraId="5B09CC09" w14:textId="5E01EC92" w:rsidR="006D2A07" w:rsidRDefault="00366E35" w:rsidP="003A4A4A">
            <w:proofErr w:type="spellStart"/>
            <w:r>
              <w:t>iKeepSafe</w:t>
            </w:r>
            <w:proofErr w:type="spellEnd"/>
            <w:r w:rsidR="00453E41">
              <w:t xml:space="preserve"> with the C3 Matrix:</w:t>
            </w:r>
            <w:r w:rsidR="00472249">
              <w:t xml:space="preserve"> 1) Cyber-Safety</w:t>
            </w:r>
            <w:r w:rsidR="00703A8B">
              <w:t>,</w:t>
            </w:r>
            <w:r w:rsidR="00472249">
              <w:t xml:space="preserve"> 2) Cyber-Security</w:t>
            </w:r>
            <w:r w:rsidR="00703A8B">
              <w:t>, 3) Cyber-Ethics</w:t>
            </w:r>
            <w:r w:rsidR="00453E41">
              <w:t xml:space="preserve"> </w:t>
            </w:r>
          </w:p>
          <w:p w14:paraId="27629171" w14:textId="1FC98A2C" w:rsidR="00263E3D" w:rsidRDefault="0020380C" w:rsidP="00263E3D">
            <w:pPr>
              <w:pStyle w:val="Heading1"/>
            </w:pPr>
            <w:r>
              <w:t>Learning Targets/Goals</w:t>
            </w:r>
            <w:r w:rsidR="00263E3D">
              <w:t>:</w:t>
            </w:r>
          </w:p>
          <w:p w14:paraId="5670359A" w14:textId="77777777" w:rsidR="00A900FF" w:rsidRPr="00A900FF" w:rsidRDefault="00A900FF" w:rsidP="00A900FF">
            <w:pPr>
              <w:numPr>
                <w:ilvl w:val="0"/>
                <w:numId w:val="12"/>
              </w:numPr>
            </w:pPr>
            <w:r w:rsidRPr="00A900FF">
              <w:t>I will understand the purpose &amp; ethical use of Open Education Resources.</w:t>
            </w:r>
          </w:p>
          <w:p w14:paraId="06DD7FEF" w14:textId="77777777" w:rsidR="00A900FF" w:rsidRPr="00A900FF" w:rsidRDefault="00A900FF" w:rsidP="00A900FF">
            <w:pPr>
              <w:numPr>
                <w:ilvl w:val="0"/>
                <w:numId w:val="12"/>
              </w:numPr>
            </w:pPr>
            <w:r w:rsidRPr="00A900FF">
              <w:t>I will apply effective online safety strategies to keep my students safe in my classroom.</w:t>
            </w:r>
          </w:p>
          <w:p w14:paraId="008F9584" w14:textId="77777777" w:rsidR="00A900FF" w:rsidRPr="00A900FF" w:rsidRDefault="00A900FF" w:rsidP="00A900FF">
            <w:pPr>
              <w:numPr>
                <w:ilvl w:val="0"/>
                <w:numId w:val="12"/>
              </w:numPr>
            </w:pPr>
            <w:r w:rsidRPr="00A900FF">
              <w:t>I will analyze my own educational practice &amp; develop topics to collaborate with other colleagues in an unconference setting.</w:t>
            </w:r>
          </w:p>
          <w:p w14:paraId="6DA428A7" w14:textId="77777777" w:rsidR="005543A9" w:rsidRDefault="005543A9" w:rsidP="00832BE6"/>
          <w:p w14:paraId="40F84D98" w14:textId="6117EB21" w:rsidR="003A4A4A" w:rsidRDefault="00832BE6" w:rsidP="00832BE6">
            <w:bookmarkStart w:id="0" w:name="_GoBack"/>
            <w:bookmarkEnd w:id="0"/>
            <w:r>
              <w:t>Notes:</w:t>
            </w:r>
            <w:r w:rsidR="006D2A07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B2EDF78" w14:textId="169082D8" w:rsidR="006D2A07" w:rsidRDefault="006D2A07" w:rsidP="00067228">
            <w:pPr>
              <w:pStyle w:val="Logo"/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582F1A70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703FD1E9" w14:textId="49469414" w:rsidR="00236FEA" w:rsidRDefault="005543A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9652D52D8A584922B750D920FD87AAFB"/>
                      </w:placeholder>
                      <w15:appearance w15:val="hidden"/>
                      <w:text/>
                    </w:sdtPr>
                    <w:sdtEndPr/>
                    <w:sdtContent>
                      <w:r w:rsidR="00C92003">
                        <w:t xml:space="preserve">Michael </w:t>
                      </w:r>
                      <w:r w:rsidR="00263E3D">
                        <w:t xml:space="preserve">D. </w:t>
                      </w:r>
                      <w:r w:rsidR="00C92003">
                        <w:t>Clark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93EB9F3FB0A146D1937D7CCFD20AD27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B64D73F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6A2729D" w14:textId="5DF91071" w:rsidR="00236FEA" w:rsidRDefault="005543A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BC0F072125E0437C94906DC1D1D7ED92"/>
                      </w:placeholder>
                      <w15:appearance w15:val="hidden"/>
                      <w:text/>
                    </w:sdtPr>
                    <w:sdtEndPr/>
                    <w:sdtContent>
                      <w:r w:rsidR="00C92003">
                        <w:t>@TigerSTEM386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3272B89EE5804E1AB3848B7240646B2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113CBF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F85E31B" w14:textId="5B13E4E8" w:rsidR="00236FEA" w:rsidRDefault="005543A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42AD23D435BE4C3CAA67391AE9FAC854"/>
                      </w:placeholder>
                      <w15:appearance w15:val="hidden"/>
                      <w:text/>
                    </w:sdtPr>
                    <w:sdtEndPr/>
                    <w:sdtContent>
                      <w:r w:rsidR="00C92003">
                        <w:t>STEM Teacher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072DE7660DE34561835A33587C666D5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E666B1B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A27E505" w14:textId="6E27F172" w:rsidR="00236FEA" w:rsidRDefault="00C92003" w:rsidP="00236FEA">
                  <w:pPr>
                    <w:pStyle w:val="Heading2"/>
                  </w:pPr>
                  <w:r>
                    <w:t>CTE Program Assistant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56CD3788B76E482BB8C6B32CB67AFDC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789AE1D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6539581" w14:textId="0972F274" w:rsidR="000B7B4B" w:rsidRPr="003B6216" w:rsidRDefault="00C92003" w:rsidP="000B7B4B">
                  <w:pPr>
                    <w:pStyle w:val="Heading2"/>
                    <w:rPr>
                      <w:sz w:val="24"/>
                    </w:rPr>
                  </w:pPr>
                  <w:r w:rsidRPr="003B6216">
                    <w:rPr>
                      <w:sz w:val="24"/>
                    </w:rPr>
                    <w:t>Clarkstem.weebly.com</w:t>
                  </w:r>
                  <w:r w:rsidR="006C765A" w:rsidRPr="003B6216">
                    <w:rPr>
                      <w:sz w:val="24"/>
                    </w:rPr>
                    <w:t>/blog</w:t>
                  </w:r>
                </w:p>
                <w:sdt>
                  <w:sdtPr>
                    <w:alias w:val="Dividing line graphic:"/>
                    <w:tag w:val="Dividing line graphic:"/>
                    <w:id w:val="1924686615"/>
                    <w:placeholder>
                      <w:docPart w:val="AC7B6451912F4D85AC610CC5F7272E4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3DF62AE" w14:textId="77777777" w:rsidR="000B7B4B" w:rsidRDefault="000B7B4B" w:rsidP="000B7B4B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C9409C3" w14:textId="65B11058" w:rsidR="00236FEA" w:rsidRPr="00445147" w:rsidRDefault="00445147" w:rsidP="00236FEA">
                  <w:pPr>
                    <w:pStyle w:val="Heading2"/>
                    <w:rPr>
                      <w:sz w:val="24"/>
                    </w:rPr>
                  </w:pPr>
                  <w:r w:rsidRPr="00445147">
                    <w:rPr>
                      <w:sz w:val="24"/>
                    </w:rPr>
                    <w:t>https://etc.usf.edu/clippix/</w:t>
                  </w:r>
                </w:p>
                <w:p w14:paraId="47E931FA" w14:textId="4E6E67E1" w:rsidR="000B7B4B" w:rsidRPr="000B7B4B" w:rsidRDefault="000B7B4B" w:rsidP="000B7B4B">
                  <w:pPr>
                    <w:pStyle w:val="Line"/>
                  </w:pPr>
                </w:p>
              </w:tc>
            </w:tr>
            <w:tr w:rsidR="00236FEA" w14:paraId="69D2B793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221613A1" w14:textId="3B4A5C56" w:rsidR="00236FEA" w:rsidRDefault="00C92003" w:rsidP="00236FEA">
                  <w:pPr>
                    <w:pStyle w:val="Heading3"/>
                  </w:pPr>
                  <w:r>
                    <w:t>volusia county schools</w:t>
                  </w:r>
                </w:p>
                <w:p w14:paraId="43FBD244" w14:textId="690769D3" w:rsidR="00236FEA" w:rsidRDefault="005543A9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B4880C61F94547828106B03954AB9A0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B7B4B">
                        <w:br/>
                        <w:t>Southwestern Middle School</w:t>
                      </w:r>
                    </w:sdtContent>
                  </w:sdt>
                </w:p>
                <w:p w14:paraId="0373497D" w14:textId="77E10192" w:rsidR="00236FEA" w:rsidRDefault="000B7B4B" w:rsidP="00236FEA">
                  <w:pPr>
                    <w:pStyle w:val="Date"/>
                  </w:pPr>
                  <w:r>
                    <w:t>DeLand, Florida</w:t>
                  </w:r>
                </w:p>
                <w:p w14:paraId="78D6F71B" w14:textId="03A4EC3C" w:rsidR="00236FEA" w:rsidRDefault="00236FEA" w:rsidP="00236FEA">
                  <w:pPr>
                    <w:pStyle w:val="Date"/>
                  </w:pPr>
                </w:p>
              </w:tc>
            </w:tr>
          </w:tbl>
          <w:p w14:paraId="53D96A7A" w14:textId="286110F7" w:rsidR="00423F28" w:rsidRDefault="00423F28" w:rsidP="00236FEA"/>
        </w:tc>
      </w:tr>
    </w:tbl>
    <w:p w14:paraId="051C56C9" w14:textId="6E700A48" w:rsidR="00DD2A04" w:rsidRDefault="00DD2A04" w:rsidP="00044307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D0793B" w14:paraId="68DE0F82" w14:textId="77777777" w:rsidTr="00C772E8">
        <w:trPr>
          <w:trHeight w:hRule="exact" w:val="14400"/>
          <w:jc w:val="center"/>
        </w:trPr>
        <w:tc>
          <w:tcPr>
            <w:tcW w:w="7200" w:type="dxa"/>
          </w:tcPr>
          <w:p w14:paraId="752357FD" w14:textId="77777777" w:rsidR="00D0793B" w:rsidRDefault="00D0793B" w:rsidP="00C772E8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CBBF01F" wp14:editId="10F7ACDB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317500</wp:posOffset>
                  </wp:positionV>
                  <wp:extent cx="1781359" cy="1181100"/>
                  <wp:effectExtent l="323850" t="323850" r="333375" b="3238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59" cy="1181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8AF0E00" wp14:editId="3EB8D192">
                  <wp:extent cx="1219200" cy="1720850"/>
                  <wp:effectExtent l="19050" t="0" r="19050" b="5080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9"/>
                          <a:srcRect r="39041" b="33725"/>
                          <a:stretch/>
                        </pic:blipFill>
                        <pic:spPr bwMode="auto">
                          <a:xfrm>
                            <a:off x="0" y="0"/>
                            <a:ext cx="1219462" cy="17212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7C757" w14:textId="5F7A8F83" w:rsidR="00D0793B" w:rsidRPr="007D1A24" w:rsidRDefault="004A48D7" w:rsidP="004A48D7">
            <w:pPr>
              <w:pStyle w:val="Subtitle"/>
              <w:rPr>
                <w:sz w:val="56"/>
              </w:rPr>
            </w:pPr>
            <w:r w:rsidRPr="007D1A24">
              <w:rPr>
                <w:sz w:val="52"/>
              </w:rPr>
              <w:t>Takeaways</w:t>
            </w:r>
          </w:p>
          <w:p w14:paraId="53A32D3E" w14:textId="31B28B16" w:rsidR="006C1223" w:rsidRDefault="004A48D7" w:rsidP="00C772E8">
            <w:r w:rsidRPr="004B5E7E">
              <w:rPr>
                <w:b/>
              </w:rPr>
              <w:t>Breakout Session #1</w:t>
            </w:r>
            <w:r w:rsidR="007D1A24" w:rsidRPr="004B5E7E">
              <w:rPr>
                <w:b/>
              </w:rPr>
              <w:t xml:space="preserve"> - Topic:</w:t>
            </w:r>
            <w:r w:rsidR="007D1A24">
              <w:t xml:space="preserve"> ____________________________</w:t>
            </w:r>
          </w:p>
          <w:p w14:paraId="76872DD8" w14:textId="668F06CB" w:rsidR="00D0793B" w:rsidRDefault="00D0793B" w:rsidP="00C772E8">
            <w:r>
              <w:t>Not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76B77AB" w14:textId="77777777" w:rsidR="007D1A24" w:rsidRDefault="007D1A24" w:rsidP="007D1A24"/>
          <w:p w14:paraId="6023B9D9" w14:textId="0428D2D7" w:rsidR="007D1A24" w:rsidRDefault="007D1A24" w:rsidP="007D1A24">
            <w:r w:rsidRPr="004B5E7E">
              <w:rPr>
                <w:b/>
              </w:rPr>
              <w:t>Breakout Session #2 - Topic:</w:t>
            </w:r>
            <w:r>
              <w:t xml:space="preserve"> ____________________________</w:t>
            </w:r>
          </w:p>
          <w:p w14:paraId="559D9565" w14:textId="77777777" w:rsidR="007D1A24" w:rsidRDefault="007D1A24" w:rsidP="007D1A24">
            <w:r>
              <w:t>Not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0576B9B" w14:textId="77777777" w:rsidR="007D1A24" w:rsidRDefault="007D1A24" w:rsidP="007D1A24"/>
          <w:p w14:paraId="19791C2F" w14:textId="3BCEF6E5" w:rsidR="007D1A24" w:rsidRDefault="007D1A24" w:rsidP="007D1A24">
            <w:r w:rsidRPr="004B5E7E">
              <w:rPr>
                <w:b/>
              </w:rPr>
              <w:t>Breakout Session #3 - Topic:</w:t>
            </w:r>
            <w:r>
              <w:t xml:space="preserve"> ____________________________</w:t>
            </w:r>
          </w:p>
          <w:p w14:paraId="563AFE68" w14:textId="77777777" w:rsidR="007D1A24" w:rsidRDefault="007D1A24" w:rsidP="007D1A24">
            <w:r>
              <w:t>Not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AF69E1F" w14:textId="07A85724" w:rsidR="00D0793B" w:rsidRDefault="00D0793B" w:rsidP="007D1A24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D0793B" w14:paraId="2CEC6862" w14:textId="77777777" w:rsidTr="00C772E8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221CDF69" w14:textId="77777777" w:rsidR="00D0793B" w:rsidRDefault="005543A9" w:rsidP="00C772E8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1529602422"/>
                      <w:placeholder>
                        <w:docPart w:val="3F18F31ECFDA49DF8D58F49FDDFCE8FA"/>
                      </w:placeholder>
                      <w15:appearance w15:val="hidden"/>
                      <w:text/>
                    </w:sdtPr>
                    <w:sdtEndPr/>
                    <w:sdtContent>
                      <w:r w:rsidR="00D0793B">
                        <w:t>Michael D. Clark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669799796"/>
                    <w:placeholder>
                      <w:docPart w:val="CBDFEDEA3D504CE0918909880CA7522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8B371F2" w14:textId="77777777" w:rsidR="00D0793B" w:rsidRPr="001D3B47" w:rsidRDefault="00D0793B" w:rsidP="00C772E8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27273099" w14:textId="77777777" w:rsidR="00D0793B" w:rsidRDefault="005543A9" w:rsidP="00C772E8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660356900"/>
                      <w:placeholder>
                        <w:docPart w:val="F9766EF5CAFD4FC68681192833FF7BD2"/>
                      </w:placeholder>
                      <w15:appearance w15:val="hidden"/>
                      <w:text/>
                    </w:sdtPr>
                    <w:sdtEndPr/>
                    <w:sdtContent>
                      <w:r w:rsidR="00D0793B">
                        <w:t>@TigerSTEM386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986857612"/>
                    <w:placeholder>
                      <w:docPart w:val="D991F1EBD32E42FBBCF4F18386A6B44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58035B3" w14:textId="77777777" w:rsidR="00D0793B" w:rsidRDefault="00D0793B" w:rsidP="00C772E8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298DEE2" w14:textId="77777777" w:rsidR="00D0793B" w:rsidRDefault="005543A9" w:rsidP="00C772E8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1026091906"/>
                      <w:placeholder>
                        <w:docPart w:val="FA068BE9375148F0B47DB90DB12002B3"/>
                      </w:placeholder>
                      <w15:appearance w15:val="hidden"/>
                      <w:text/>
                    </w:sdtPr>
                    <w:sdtEndPr/>
                    <w:sdtContent>
                      <w:r w:rsidR="00D0793B">
                        <w:t>STEM Teacher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1933783111"/>
                    <w:placeholder>
                      <w:docPart w:val="071EEF4A400B4D4EB8CEF1F5E1CF0D7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DAB492F" w14:textId="77777777" w:rsidR="00D0793B" w:rsidRDefault="00D0793B" w:rsidP="00C772E8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2F237C0C" w14:textId="77777777" w:rsidR="00D0793B" w:rsidRDefault="00D0793B" w:rsidP="00C772E8">
                  <w:pPr>
                    <w:pStyle w:val="Heading2"/>
                  </w:pPr>
                  <w:r>
                    <w:t>CTE Program Assistant</w:t>
                  </w:r>
                </w:p>
                <w:sdt>
                  <w:sdtPr>
                    <w:alias w:val="Dividing line graphic:"/>
                    <w:tag w:val="Dividing line graphic:"/>
                    <w:id w:val="1628811468"/>
                    <w:placeholder>
                      <w:docPart w:val="F6934650056F43ADBF6477DCC6D3A5C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F5AA874" w14:textId="77777777" w:rsidR="00D0793B" w:rsidRDefault="00D0793B" w:rsidP="00C772E8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53FD7103" w14:textId="77777777" w:rsidR="00D0793B" w:rsidRPr="003B6216" w:rsidRDefault="00D0793B" w:rsidP="00C772E8">
                  <w:pPr>
                    <w:pStyle w:val="Heading2"/>
                    <w:rPr>
                      <w:sz w:val="24"/>
                    </w:rPr>
                  </w:pPr>
                  <w:r w:rsidRPr="003B6216">
                    <w:rPr>
                      <w:sz w:val="24"/>
                    </w:rPr>
                    <w:t>Clarkstem.weebly.com/blog</w:t>
                  </w:r>
                </w:p>
                <w:sdt>
                  <w:sdtPr>
                    <w:alias w:val="Dividing line graphic:"/>
                    <w:tag w:val="Dividing line graphic:"/>
                    <w:id w:val="-635099389"/>
                    <w:placeholder>
                      <w:docPart w:val="2B7903744682483DAB980CAE9E2DAFA3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CE55822" w14:textId="77777777" w:rsidR="00D0793B" w:rsidRDefault="00D0793B" w:rsidP="00C772E8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572D43D" w14:textId="77777777" w:rsidR="00D0793B" w:rsidRPr="00445147" w:rsidRDefault="00D0793B" w:rsidP="00C772E8">
                  <w:pPr>
                    <w:pStyle w:val="Heading2"/>
                    <w:rPr>
                      <w:sz w:val="24"/>
                    </w:rPr>
                  </w:pPr>
                  <w:r w:rsidRPr="00445147">
                    <w:rPr>
                      <w:sz w:val="24"/>
                    </w:rPr>
                    <w:t>https://etc.usf.edu/clippix/</w:t>
                  </w:r>
                </w:p>
                <w:p w14:paraId="6144F15D" w14:textId="77777777" w:rsidR="00D0793B" w:rsidRPr="000B7B4B" w:rsidRDefault="00D0793B" w:rsidP="00C772E8">
                  <w:pPr>
                    <w:pStyle w:val="Line"/>
                  </w:pPr>
                </w:p>
              </w:tc>
            </w:tr>
            <w:tr w:rsidR="00D0793B" w14:paraId="0B3477D5" w14:textId="77777777" w:rsidTr="00C772E8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46D4B27" w14:textId="77777777" w:rsidR="00D0793B" w:rsidRDefault="00D0793B" w:rsidP="00C772E8">
                  <w:pPr>
                    <w:pStyle w:val="Heading3"/>
                  </w:pPr>
                  <w:r>
                    <w:t>volusia county schools</w:t>
                  </w:r>
                </w:p>
                <w:p w14:paraId="6FE8B895" w14:textId="77777777" w:rsidR="00D0793B" w:rsidRDefault="005543A9" w:rsidP="00C772E8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-130935592"/>
                      <w:placeholder>
                        <w:docPart w:val="CD50C492765649BDB4129988EBCF5F1B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D0793B">
                        <w:br/>
                        <w:t>Southwestern Middle School</w:t>
                      </w:r>
                    </w:sdtContent>
                  </w:sdt>
                </w:p>
                <w:p w14:paraId="4DFE2CC8" w14:textId="77777777" w:rsidR="00D0793B" w:rsidRDefault="00D0793B" w:rsidP="00C772E8">
                  <w:pPr>
                    <w:pStyle w:val="Date"/>
                  </w:pPr>
                  <w:r>
                    <w:t>DeLand, Florida</w:t>
                  </w:r>
                </w:p>
                <w:p w14:paraId="2B08C9DA" w14:textId="77777777" w:rsidR="00D0793B" w:rsidRDefault="00D0793B" w:rsidP="00C772E8">
                  <w:pPr>
                    <w:pStyle w:val="Date"/>
                  </w:pPr>
                </w:p>
              </w:tc>
            </w:tr>
          </w:tbl>
          <w:p w14:paraId="76E5CC5D" w14:textId="77777777" w:rsidR="00D0793B" w:rsidRDefault="00D0793B" w:rsidP="00C772E8"/>
        </w:tc>
      </w:tr>
    </w:tbl>
    <w:p w14:paraId="5B476C95" w14:textId="77777777" w:rsidR="00D0793B" w:rsidRDefault="00D0793B" w:rsidP="00044307">
      <w:pPr>
        <w:pStyle w:val="NoSpacing"/>
      </w:pPr>
    </w:p>
    <w:sectPr w:rsidR="00D0793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218FD" w14:textId="77777777" w:rsidR="00DB34E9" w:rsidRDefault="00DB34E9" w:rsidP="00AB6948">
      <w:pPr>
        <w:spacing w:after="0" w:line="240" w:lineRule="auto"/>
      </w:pPr>
      <w:r>
        <w:separator/>
      </w:r>
    </w:p>
  </w:endnote>
  <w:endnote w:type="continuationSeparator" w:id="0">
    <w:p w14:paraId="50C232A7" w14:textId="77777777" w:rsidR="00DB34E9" w:rsidRDefault="00DB34E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39DC5" w14:textId="77777777" w:rsidR="00DB34E9" w:rsidRDefault="00DB34E9" w:rsidP="00AB6948">
      <w:pPr>
        <w:spacing w:after="0" w:line="240" w:lineRule="auto"/>
      </w:pPr>
      <w:r>
        <w:separator/>
      </w:r>
    </w:p>
  </w:footnote>
  <w:footnote w:type="continuationSeparator" w:id="0">
    <w:p w14:paraId="3C9BA057" w14:textId="77777777" w:rsidR="00DB34E9" w:rsidRDefault="00DB34E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E6A9B"/>
    <w:multiLevelType w:val="hybridMultilevel"/>
    <w:tmpl w:val="9A96FE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DB6444"/>
    <w:multiLevelType w:val="hybridMultilevel"/>
    <w:tmpl w:val="8D380F60"/>
    <w:lvl w:ilvl="0" w:tplc="5BB46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407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04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4E1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12F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F0F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C63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4A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62D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4A0034"/>
    <w:multiLevelType w:val="hybridMultilevel"/>
    <w:tmpl w:val="EA2092B8"/>
    <w:lvl w:ilvl="0" w:tplc="1B500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C24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44B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A6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6F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CE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461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6E4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029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84F6B3B"/>
    <w:multiLevelType w:val="hybridMultilevel"/>
    <w:tmpl w:val="0A28FBC0"/>
    <w:lvl w:ilvl="0" w:tplc="91086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3A5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22C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E2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EA4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487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44F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20A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03"/>
    <w:rsid w:val="00011412"/>
    <w:rsid w:val="00044307"/>
    <w:rsid w:val="00054D84"/>
    <w:rsid w:val="00067228"/>
    <w:rsid w:val="000B7B4B"/>
    <w:rsid w:val="001855D1"/>
    <w:rsid w:val="00190F23"/>
    <w:rsid w:val="00194E9C"/>
    <w:rsid w:val="001C290A"/>
    <w:rsid w:val="001D3B47"/>
    <w:rsid w:val="0020380C"/>
    <w:rsid w:val="00236FEA"/>
    <w:rsid w:val="00263E3D"/>
    <w:rsid w:val="0027400C"/>
    <w:rsid w:val="002A0BAC"/>
    <w:rsid w:val="002C65CB"/>
    <w:rsid w:val="002D469D"/>
    <w:rsid w:val="00366E35"/>
    <w:rsid w:val="00386C82"/>
    <w:rsid w:val="003A4A4A"/>
    <w:rsid w:val="003B6216"/>
    <w:rsid w:val="003E0C00"/>
    <w:rsid w:val="003F4359"/>
    <w:rsid w:val="00423F28"/>
    <w:rsid w:val="00425C2B"/>
    <w:rsid w:val="00445147"/>
    <w:rsid w:val="00453E41"/>
    <w:rsid w:val="00472249"/>
    <w:rsid w:val="00473DBD"/>
    <w:rsid w:val="004A1A52"/>
    <w:rsid w:val="004A48D7"/>
    <w:rsid w:val="004B5E7E"/>
    <w:rsid w:val="004B6545"/>
    <w:rsid w:val="004C43EE"/>
    <w:rsid w:val="005543A9"/>
    <w:rsid w:val="005927AD"/>
    <w:rsid w:val="00627140"/>
    <w:rsid w:val="00655EA2"/>
    <w:rsid w:val="006C1223"/>
    <w:rsid w:val="006C6B34"/>
    <w:rsid w:val="006C765A"/>
    <w:rsid w:val="006D2A07"/>
    <w:rsid w:val="00703A8B"/>
    <w:rsid w:val="00704488"/>
    <w:rsid w:val="00767651"/>
    <w:rsid w:val="007716AB"/>
    <w:rsid w:val="007D1A24"/>
    <w:rsid w:val="007E4871"/>
    <w:rsid w:val="007E4C8C"/>
    <w:rsid w:val="007F3F1B"/>
    <w:rsid w:val="00804979"/>
    <w:rsid w:val="00832BE6"/>
    <w:rsid w:val="008458BC"/>
    <w:rsid w:val="008F5234"/>
    <w:rsid w:val="009D3491"/>
    <w:rsid w:val="00A900FF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87D9E"/>
    <w:rsid w:val="00C92003"/>
    <w:rsid w:val="00CB26AC"/>
    <w:rsid w:val="00D0793B"/>
    <w:rsid w:val="00D42608"/>
    <w:rsid w:val="00DB34E9"/>
    <w:rsid w:val="00DD2A04"/>
    <w:rsid w:val="00E85A56"/>
    <w:rsid w:val="00F1347B"/>
    <w:rsid w:val="00FA77F6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08AF32B"/>
  <w15:chartTrackingRefBased/>
  <w15:docId w15:val="{746C1E94-05A0-4D43-A67E-593F550C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114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3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1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8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osaconnect.org/open-educational-resources-oe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clark\AppData\Roaming\Microsoft\Templates\Seasonal%20event%20flyer%20(winter)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A0B23E1B674D729FC9EAA683E6D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2D1E6-26B3-444F-ADD4-C87CF35975D6}"/>
      </w:docPartPr>
      <w:docPartBody>
        <w:p w:rsidR="00D054BF" w:rsidRDefault="00257B20">
          <w:pPr>
            <w:pStyle w:val="89A0B23E1B674D729FC9EAA683E6D27B"/>
          </w:pPr>
          <w:r>
            <w:t>Event Date</w:t>
          </w:r>
        </w:p>
      </w:docPartBody>
    </w:docPart>
    <w:docPart>
      <w:docPartPr>
        <w:name w:val="A18FC17997574951B5F4B20EB0E42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ADE1A-E00F-41FF-B1B5-B24305266FDC}"/>
      </w:docPartPr>
      <w:docPartBody>
        <w:p w:rsidR="00D054BF" w:rsidRDefault="00257B20">
          <w:pPr>
            <w:pStyle w:val="A18FC17997574951B5F4B20EB0E423C5"/>
          </w:pPr>
          <w:r>
            <w:t>Event Title, Up to Two Lines</w:t>
          </w:r>
        </w:p>
      </w:docPartBody>
    </w:docPart>
    <w:docPart>
      <w:docPartPr>
        <w:name w:val="667A45A7AF7C4F2AAB8E5ADD9356B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EAF1F-8D7F-42F4-83C7-A26B9FEEDCC6}"/>
      </w:docPartPr>
      <w:docPartBody>
        <w:p w:rsidR="00D054BF" w:rsidRDefault="00257B20">
          <w:pPr>
            <w:pStyle w:val="667A45A7AF7C4F2AAB8E5ADD9356B017"/>
          </w:pPr>
          <w:r>
            <w:t>Event Description Heading</w:t>
          </w:r>
        </w:p>
      </w:docPartBody>
    </w:docPart>
    <w:docPart>
      <w:docPartPr>
        <w:name w:val="9652D52D8A584922B750D920FD87A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FEBE2-6B67-4B78-90AB-E0F0F0F80E35}"/>
      </w:docPartPr>
      <w:docPartBody>
        <w:p w:rsidR="00D054BF" w:rsidRDefault="00257B20">
          <w:pPr>
            <w:pStyle w:val="9652D52D8A584922B750D920FD87AAFB"/>
          </w:pPr>
          <w:r>
            <w:t>Add Key Info About Your Event Here!</w:t>
          </w:r>
        </w:p>
      </w:docPartBody>
    </w:docPart>
    <w:docPart>
      <w:docPartPr>
        <w:name w:val="93EB9F3FB0A146D1937D7CCFD20AD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CE7D0-548C-4635-A941-ADD1035BE96E}"/>
      </w:docPartPr>
      <w:docPartBody>
        <w:p w:rsidR="00D054BF" w:rsidRDefault="00257B20">
          <w:pPr>
            <w:pStyle w:val="93EB9F3FB0A146D1937D7CCFD20AD270"/>
          </w:pPr>
          <w:r>
            <w:t>____</w:t>
          </w:r>
        </w:p>
      </w:docPartBody>
    </w:docPart>
    <w:docPart>
      <w:docPartPr>
        <w:name w:val="BC0F072125E0437C94906DC1D1D7E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33D25-6D49-43D9-8011-01DBDA9ECB87}"/>
      </w:docPartPr>
      <w:docPartBody>
        <w:p w:rsidR="00D054BF" w:rsidRDefault="00257B20">
          <w:pPr>
            <w:pStyle w:val="BC0F072125E0437C94906DC1D1D7ED92"/>
          </w:pPr>
          <w:r>
            <w:t>Don’t Be Shy—Tell Them Why They Can’t Miss This Event!</w:t>
          </w:r>
        </w:p>
      </w:docPartBody>
    </w:docPart>
    <w:docPart>
      <w:docPartPr>
        <w:name w:val="3272B89EE5804E1AB3848B7240646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003D2-8D83-4B49-9C3D-60C9D5432DC5}"/>
      </w:docPartPr>
      <w:docPartBody>
        <w:p w:rsidR="00D054BF" w:rsidRDefault="00257B20">
          <w:pPr>
            <w:pStyle w:val="3272B89EE5804E1AB3848B7240646B2C"/>
          </w:pPr>
          <w:r w:rsidRPr="00655EA2">
            <w:t>____</w:t>
          </w:r>
        </w:p>
      </w:docPartBody>
    </w:docPart>
    <w:docPart>
      <w:docPartPr>
        <w:name w:val="42AD23D435BE4C3CAA67391AE9FAC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F2F20-07F0-4CFD-B784-C9CF01864EE2}"/>
      </w:docPartPr>
      <w:docPartBody>
        <w:p w:rsidR="00D054BF" w:rsidRDefault="00257B20">
          <w:pPr>
            <w:pStyle w:val="42AD23D435BE4C3CAA67391AE9FAC854"/>
          </w:pPr>
          <w:r>
            <w:t>One More Exciting Point Here!</w:t>
          </w:r>
        </w:p>
      </w:docPartBody>
    </w:docPart>
    <w:docPart>
      <w:docPartPr>
        <w:name w:val="072DE7660DE34561835A33587C666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D6659-D375-4A41-97F9-45A2F53E7D54}"/>
      </w:docPartPr>
      <w:docPartBody>
        <w:p w:rsidR="00D054BF" w:rsidRDefault="00257B20">
          <w:pPr>
            <w:pStyle w:val="072DE7660DE34561835A33587C666D5E"/>
          </w:pPr>
          <w:r w:rsidRPr="00655EA2">
            <w:t>____</w:t>
          </w:r>
        </w:p>
      </w:docPartBody>
    </w:docPart>
    <w:docPart>
      <w:docPartPr>
        <w:name w:val="56CD3788B76E482BB8C6B32CB67AF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D28B2-0E1B-4CB3-896C-7161AE2F2D3F}"/>
      </w:docPartPr>
      <w:docPartBody>
        <w:p w:rsidR="00D054BF" w:rsidRDefault="00257B20">
          <w:pPr>
            <w:pStyle w:val="56CD3788B76E482BB8C6B32CB67AFDC4"/>
          </w:pPr>
          <w:r>
            <w:t>____</w:t>
          </w:r>
        </w:p>
      </w:docPartBody>
    </w:docPart>
    <w:docPart>
      <w:docPartPr>
        <w:name w:val="B4880C61F94547828106B03954AB9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ECBDE-73D4-4447-A3D3-009EE3F61C43}"/>
      </w:docPartPr>
      <w:docPartBody>
        <w:p w:rsidR="00D054BF" w:rsidRDefault="00257B20">
          <w:pPr>
            <w:pStyle w:val="B4880C61F94547828106B03954AB9A03"/>
          </w:pPr>
          <w:r>
            <w:t>Street Address</w:t>
          </w:r>
        </w:p>
      </w:docPartBody>
    </w:docPart>
    <w:docPart>
      <w:docPartPr>
        <w:name w:val="AC7B6451912F4D85AC610CC5F7272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8B57-4589-49B8-832E-98C5989F0F30}"/>
      </w:docPartPr>
      <w:docPartBody>
        <w:p w:rsidR="00D054BF" w:rsidRDefault="006C15A7" w:rsidP="006C15A7">
          <w:pPr>
            <w:pStyle w:val="AC7B6451912F4D85AC610CC5F7272E4C"/>
          </w:pPr>
          <w:r>
            <w:t>____</w:t>
          </w:r>
        </w:p>
      </w:docPartBody>
    </w:docPart>
    <w:docPart>
      <w:docPartPr>
        <w:name w:val="3F18F31ECFDA49DF8D58F49FDDFCE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63B36-BCC6-4079-9AF1-1C4575E3B6F0}"/>
      </w:docPartPr>
      <w:docPartBody>
        <w:p w:rsidR="00400B8C" w:rsidRDefault="00B476E1" w:rsidP="00B476E1">
          <w:pPr>
            <w:pStyle w:val="3F18F31ECFDA49DF8D58F49FDDFCE8FA"/>
          </w:pPr>
          <w:r>
            <w:t>Add Key Info About Your Event Here!</w:t>
          </w:r>
        </w:p>
      </w:docPartBody>
    </w:docPart>
    <w:docPart>
      <w:docPartPr>
        <w:name w:val="CBDFEDEA3D504CE0918909880CA75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2C972-8EEE-4701-8A6F-91A09E3570EB}"/>
      </w:docPartPr>
      <w:docPartBody>
        <w:p w:rsidR="00400B8C" w:rsidRDefault="00B476E1" w:rsidP="00B476E1">
          <w:pPr>
            <w:pStyle w:val="CBDFEDEA3D504CE0918909880CA7522F"/>
          </w:pPr>
          <w:r>
            <w:t>____</w:t>
          </w:r>
        </w:p>
      </w:docPartBody>
    </w:docPart>
    <w:docPart>
      <w:docPartPr>
        <w:name w:val="F9766EF5CAFD4FC68681192833FF7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85FF3-2EB2-4378-A422-268A6131BF9C}"/>
      </w:docPartPr>
      <w:docPartBody>
        <w:p w:rsidR="00400B8C" w:rsidRDefault="00B476E1" w:rsidP="00B476E1">
          <w:pPr>
            <w:pStyle w:val="F9766EF5CAFD4FC68681192833FF7BD2"/>
          </w:pPr>
          <w:r>
            <w:t>Don’t Be Shy—Tell Them Why They Can’t Miss This Event!</w:t>
          </w:r>
        </w:p>
      </w:docPartBody>
    </w:docPart>
    <w:docPart>
      <w:docPartPr>
        <w:name w:val="D991F1EBD32E42FBBCF4F18386A6B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A598C-256F-48DF-A00A-9910CEE7B54C}"/>
      </w:docPartPr>
      <w:docPartBody>
        <w:p w:rsidR="00400B8C" w:rsidRDefault="00B476E1" w:rsidP="00B476E1">
          <w:pPr>
            <w:pStyle w:val="D991F1EBD32E42FBBCF4F18386A6B440"/>
          </w:pPr>
          <w:r w:rsidRPr="00655EA2">
            <w:t>____</w:t>
          </w:r>
        </w:p>
      </w:docPartBody>
    </w:docPart>
    <w:docPart>
      <w:docPartPr>
        <w:name w:val="FA068BE9375148F0B47DB90DB1200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CD19E-280A-4713-9EF6-5CC78F53488F}"/>
      </w:docPartPr>
      <w:docPartBody>
        <w:p w:rsidR="00400B8C" w:rsidRDefault="00B476E1" w:rsidP="00B476E1">
          <w:pPr>
            <w:pStyle w:val="FA068BE9375148F0B47DB90DB12002B3"/>
          </w:pPr>
          <w:r>
            <w:t>One More Exciting Point Here!</w:t>
          </w:r>
        </w:p>
      </w:docPartBody>
    </w:docPart>
    <w:docPart>
      <w:docPartPr>
        <w:name w:val="071EEF4A400B4D4EB8CEF1F5E1CF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D55A7-0C19-4E44-B2AD-1332506395D0}"/>
      </w:docPartPr>
      <w:docPartBody>
        <w:p w:rsidR="00400B8C" w:rsidRDefault="00B476E1" w:rsidP="00B476E1">
          <w:pPr>
            <w:pStyle w:val="071EEF4A400B4D4EB8CEF1F5E1CF0D71"/>
          </w:pPr>
          <w:r w:rsidRPr="00655EA2">
            <w:t>____</w:t>
          </w:r>
        </w:p>
      </w:docPartBody>
    </w:docPart>
    <w:docPart>
      <w:docPartPr>
        <w:name w:val="F6934650056F43ADBF6477DCC6D3A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BF385-9AB9-410C-AC15-E7D6D07F65F3}"/>
      </w:docPartPr>
      <w:docPartBody>
        <w:p w:rsidR="00400B8C" w:rsidRDefault="00B476E1" w:rsidP="00B476E1">
          <w:pPr>
            <w:pStyle w:val="F6934650056F43ADBF6477DCC6D3A5CD"/>
          </w:pPr>
          <w:r>
            <w:t>____</w:t>
          </w:r>
        </w:p>
      </w:docPartBody>
    </w:docPart>
    <w:docPart>
      <w:docPartPr>
        <w:name w:val="2B7903744682483DAB980CAE9E2D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9EDA4-73E2-4412-9E97-4CD06098FEBF}"/>
      </w:docPartPr>
      <w:docPartBody>
        <w:p w:rsidR="00400B8C" w:rsidRDefault="00B476E1" w:rsidP="00B476E1">
          <w:pPr>
            <w:pStyle w:val="2B7903744682483DAB980CAE9E2DAFA3"/>
          </w:pPr>
          <w:r>
            <w:t>____</w:t>
          </w:r>
        </w:p>
      </w:docPartBody>
    </w:docPart>
    <w:docPart>
      <w:docPartPr>
        <w:name w:val="CD50C492765649BDB4129988EBCF5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544FE-3ACA-410B-9986-38DB56198A6D}"/>
      </w:docPartPr>
      <w:docPartBody>
        <w:p w:rsidR="00400B8C" w:rsidRDefault="00B476E1" w:rsidP="00B476E1">
          <w:pPr>
            <w:pStyle w:val="CD50C492765649BDB4129988EBCF5F1B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A7"/>
    <w:rsid w:val="001D2AF3"/>
    <w:rsid w:val="00257B20"/>
    <w:rsid w:val="00400B8C"/>
    <w:rsid w:val="006C15A7"/>
    <w:rsid w:val="00B476E1"/>
    <w:rsid w:val="00D0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A0B23E1B674D729FC9EAA683E6D27B">
    <w:name w:val="89A0B23E1B674D729FC9EAA683E6D27B"/>
  </w:style>
  <w:style w:type="paragraph" w:customStyle="1" w:styleId="A18FC17997574951B5F4B20EB0E423C5">
    <w:name w:val="A18FC17997574951B5F4B20EB0E423C5"/>
  </w:style>
  <w:style w:type="paragraph" w:customStyle="1" w:styleId="667A45A7AF7C4F2AAB8E5ADD9356B017">
    <w:name w:val="667A45A7AF7C4F2AAB8E5ADD9356B017"/>
  </w:style>
  <w:style w:type="paragraph" w:customStyle="1" w:styleId="2009739668BC4AF08DC642A811EB3A28">
    <w:name w:val="2009739668BC4AF08DC642A811EB3A28"/>
  </w:style>
  <w:style w:type="paragraph" w:customStyle="1" w:styleId="AF99BA98CB544A22A83CE5AF71E4C96A">
    <w:name w:val="AF99BA98CB544A22A83CE5AF71E4C96A"/>
  </w:style>
  <w:style w:type="paragraph" w:customStyle="1" w:styleId="9652D52D8A584922B750D920FD87AAFB">
    <w:name w:val="9652D52D8A584922B750D920FD87AAFB"/>
  </w:style>
  <w:style w:type="paragraph" w:customStyle="1" w:styleId="93EB9F3FB0A146D1937D7CCFD20AD270">
    <w:name w:val="93EB9F3FB0A146D1937D7CCFD20AD270"/>
  </w:style>
  <w:style w:type="paragraph" w:customStyle="1" w:styleId="BC0F072125E0437C94906DC1D1D7ED92">
    <w:name w:val="BC0F072125E0437C94906DC1D1D7ED92"/>
  </w:style>
  <w:style w:type="paragraph" w:customStyle="1" w:styleId="3272B89EE5804E1AB3848B7240646B2C">
    <w:name w:val="3272B89EE5804E1AB3848B7240646B2C"/>
  </w:style>
  <w:style w:type="paragraph" w:customStyle="1" w:styleId="42AD23D435BE4C3CAA67391AE9FAC854">
    <w:name w:val="42AD23D435BE4C3CAA67391AE9FAC854"/>
  </w:style>
  <w:style w:type="paragraph" w:customStyle="1" w:styleId="072DE7660DE34561835A33587C666D5E">
    <w:name w:val="072DE7660DE34561835A33587C666D5E"/>
  </w:style>
  <w:style w:type="paragraph" w:customStyle="1" w:styleId="DFCCBCD40DF549399A4DA0091925D75F">
    <w:name w:val="DFCCBCD40DF549399A4DA0091925D75F"/>
  </w:style>
  <w:style w:type="paragraph" w:customStyle="1" w:styleId="56CD3788B76E482BB8C6B32CB67AFDC4">
    <w:name w:val="56CD3788B76E482BB8C6B32CB67AFDC4"/>
  </w:style>
  <w:style w:type="paragraph" w:customStyle="1" w:styleId="EFD7F11D021246A7A1FBB0FB9A0EDCE8">
    <w:name w:val="EFD7F11D021246A7A1FBB0FB9A0EDCE8"/>
  </w:style>
  <w:style w:type="paragraph" w:customStyle="1" w:styleId="EEB806BB6DA64C3FA35C1094ECB59C5D">
    <w:name w:val="EEB806BB6DA64C3FA35C1094ECB59C5D"/>
  </w:style>
  <w:style w:type="paragraph" w:customStyle="1" w:styleId="B4880C61F94547828106B03954AB9A03">
    <w:name w:val="B4880C61F94547828106B03954AB9A03"/>
  </w:style>
  <w:style w:type="paragraph" w:customStyle="1" w:styleId="C0A71091324445BC885412A67E765836">
    <w:name w:val="C0A71091324445BC885412A67E765836"/>
  </w:style>
  <w:style w:type="paragraph" w:customStyle="1" w:styleId="0AC8CE1DDD084F33AB25AF2C19FB9791">
    <w:name w:val="0AC8CE1DDD084F33AB25AF2C19FB9791"/>
  </w:style>
  <w:style w:type="paragraph" w:customStyle="1" w:styleId="43534C2C8E7148DB932554797417B871">
    <w:name w:val="43534C2C8E7148DB932554797417B871"/>
  </w:style>
  <w:style w:type="paragraph" w:customStyle="1" w:styleId="E7D11AC23CF84FF8AEE4A6656AAF906B">
    <w:name w:val="E7D11AC23CF84FF8AEE4A6656AAF906B"/>
  </w:style>
  <w:style w:type="paragraph" w:customStyle="1" w:styleId="AC7B6451912F4D85AC610CC5F7272E4C">
    <w:name w:val="AC7B6451912F4D85AC610CC5F7272E4C"/>
    <w:rsid w:val="006C15A7"/>
  </w:style>
  <w:style w:type="paragraph" w:customStyle="1" w:styleId="BD0B6CC4F97C49AFA380C05E97F9A633">
    <w:name w:val="BD0B6CC4F97C49AFA380C05E97F9A633"/>
    <w:rsid w:val="00B476E1"/>
  </w:style>
  <w:style w:type="paragraph" w:customStyle="1" w:styleId="3AC5F49B11924476B40AC6A7023CDF73">
    <w:name w:val="3AC5F49B11924476B40AC6A7023CDF73"/>
    <w:rsid w:val="00B476E1"/>
  </w:style>
  <w:style w:type="paragraph" w:customStyle="1" w:styleId="21D3203F794B4C44ACFAF99DB5BE2565">
    <w:name w:val="21D3203F794B4C44ACFAF99DB5BE2565"/>
    <w:rsid w:val="00B476E1"/>
  </w:style>
  <w:style w:type="paragraph" w:customStyle="1" w:styleId="3F18F31ECFDA49DF8D58F49FDDFCE8FA">
    <w:name w:val="3F18F31ECFDA49DF8D58F49FDDFCE8FA"/>
    <w:rsid w:val="00B476E1"/>
  </w:style>
  <w:style w:type="paragraph" w:customStyle="1" w:styleId="CBDFEDEA3D504CE0918909880CA7522F">
    <w:name w:val="CBDFEDEA3D504CE0918909880CA7522F"/>
    <w:rsid w:val="00B476E1"/>
  </w:style>
  <w:style w:type="paragraph" w:customStyle="1" w:styleId="F9766EF5CAFD4FC68681192833FF7BD2">
    <w:name w:val="F9766EF5CAFD4FC68681192833FF7BD2"/>
    <w:rsid w:val="00B476E1"/>
  </w:style>
  <w:style w:type="paragraph" w:customStyle="1" w:styleId="D991F1EBD32E42FBBCF4F18386A6B440">
    <w:name w:val="D991F1EBD32E42FBBCF4F18386A6B440"/>
    <w:rsid w:val="00B476E1"/>
  </w:style>
  <w:style w:type="paragraph" w:customStyle="1" w:styleId="FA068BE9375148F0B47DB90DB12002B3">
    <w:name w:val="FA068BE9375148F0B47DB90DB12002B3"/>
    <w:rsid w:val="00B476E1"/>
  </w:style>
  <w:style w:type="paragraph" w:customStyle="1" w:styleId="071EEF4A400B4D4EB8CEF1F5E1CF0D71">
    <w:name w:val="071EEF4A400B4D4EB8CEF1F5E1CF0D71"/>
    <w:rsid w:val="00B476E1"/>
  </w:style>
  <w:style w:type="paragraph" w:customStyle="1" w:styleId="F6934650056F43ADBF6477DCC6D3A5CD">
    <w:name w:val="F6934650056F43ADBF6477DCC6D3A5CD"/>
    <w:rsid w:val="00B476E1"/>
  </w:style>
  <w:style w:type="paragraph" w:customStyle="1" w:styleId="2B7903744682483DAB980CAE9E2DAFA3">
    <w:name w:val="2B7903744682483DAB980CAE9E2DAFA3"/>
    <w:rsid w:val="00B476E1"/>
  </w:style>
  <w:style w:type="paragraph" w:customStyle="1" w:styleId="CD50C492765649BDB4129988EBCF5F1B">
    <w:name w:val="CD50C492765649BDB4129988EBCF5F1B"/>
    <w:rsid w:val="00B476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(winter)(3)</Template>
  <TotalTime>70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Michael D.</dc:creator>
  <cp:keywords/>
  <dc:description/>
  <cp:lastModifiedBy>Clark, Michael D.</cp:lastModifiedBy>
  <cp:revision>20</cp:revision>
  <cp:lastPrinted>2012-12-25T21:02:00Z</cp:lastPrinted>
  <dcterms:created xsi:type="dcterms:W3CDTF">2019-02-18T16:45:00Z</dcterms:created>
  <dcterms:modified xsi:type="dcterms:W3CDTF">2019-02-19T05:38:00Z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